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3D9E7B" w14:textId="77777777" w:rsidR="008A1AE4" w:rsidRDefault="008A1AE4" w:rsidP="00C85031"/>
    <w:p w14:paraId="04F58EF2" w14:textId="77777777" w:rsidR="00911A79" w:rsidRDefault="00911A79" w:rsidP="00C85031"/>
    <w:p w14:paraId="5B7982DC" w14:textId="77777777" w:rsidR="000C2D52" w:rsidRPr="00F333A6" w:rsidRDefault="00032081" w:rsidP="009425A0">
      <w:pPr>
        <w:spacing w:after="0" w:line="240" w:lineRule="auto"/>
        <w:jc w:val="both"/>
        <w:rPr>
          <w:rStyle w:val="Kiemels2"/>
          <w:rFonts w:ascii="Arial" w:hAnsi="Arial" w:cs="Arial"/>
          <w:sz w:val="24"/>
          <w:szCs w:val="24"/>
        </w:rPr>
      </w:pPr>
      <w:r w:rsidRPr="00F333A6">
        <w:rPr>
          <w:rStyle w:val="Kiemels2"/>
          <w:rFonts w:ascii="Arial" w:hAnsi="Arial" w:cs="Arial"/>
          <w:sz w:val="24"/>
          <w:szCs w:val="24"/>
        </w:rPr>
        <w:t xml:space="preserve">Felhívás </w:t>
      </w:r>
      <w:r w:rsidR="00EF74E2">
        <w:rPr>
          <w:rStyle w:val="Kiemels2"/>
          <w:rFonts w:ascii="Arial" w:hAnsi="Arial" w:cs="Arial"/>
          <w:sz w:val="24"/>
          <w:szCs w:val="24"/>
        </w:rPr>
        <w:t xml:space="preserve">Népfőiskolai </w:t>
      </w:r>
      <w:r w:rsidR="000C2D52" w:rsidRPr="00F333A6">
        <w:rPr>
          <w:rStyle w:val="Kiemels2"/>
          <w:rFonts w:ascii="Arial" w:hAnsi="Arial" w:cs="Arial"/>
          <w:sz w:val="24"/>
          <w:szCs w:val="24"/>
        </w:rPr>
        <w:t>műhelyfoglalkozás</w:t>
      </w:r>
      <w:r w:rsidR="00EF74E2">
        <w:rPr>
          <w:rStyle w:val="Kiemels2"/>
          <w:rFonts w:ascii="Arial" w:hAnsi="Arial" w:cs="Arial"/>
          <w:sz w:val="24"/>
          <w:szCs w:val="24"/>
        </w:rPr>
        <w:t>on való részvételre</w:t>
      </w:r>
    </w:p>
    <w:p w14:paraId="5F9E292B" w14:textId="77777777" w:rsidR="000C2D52" w:rsidRPr="00F333A6" w:rsidRDefault="000C2D52" w:rsidP="009425A0">
      <w:pPr>
        <w:spacing w:after="0" w:line="240" w:lineRule="auto"/>
        <w:jc w:val="both"/>
        <w:rPr>
          <w:rStyle w:val="Kiemels2"/>
          <w:rFonts w:ascii="Arial" w:hAnsi="Arial" w:cs="Arial"/>
          <w:sz w:val="24"/>
          <w:szCs w:val="24"/>
        </w:rPr>
      </w:pPr>
    </w:p>
    <w:p w14:paraId="519E46B7" w14:textId="35B535DF" w:rsidR="009425A0" w:rsidRPr="00F333A6" w:rsidRDefault="000C2D52" w:rsidP="009425A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333A6">
        <w:rPr>
          <w:rStyle w:val="Kiemels2"/>
          <w:rFonts w:ascii="Arial" w:hAnsi="Arial" w:cs="Arial"/>
          <w:sz w:val="24"/>
          <w:szCs w:val="24"/>
        </w:rPr>
        <w:t>A</w:t>
      </w:r>
      <w:r w:rsidR="00142A58">
        <w:rPr>
          <w:rStyle w:val="Kiemels2"/>
          <w:rFonts w:ascii="Arial" w:hAnsi="Arial" w:cs="Arial"/>
          <w:sz w:val="24"/>
          <w:szCs w:val="24"/>
        </w:rPr>
        <w:t>z</w:t>
      </w:r>
      <w:r w:rsidRPr="00F333A6">
        <w:rPr>
          <w:rStyle w:val="Kiemels2"/>
          <w:rFonts w:ascii="Arial" w:hAnsi="Arial" w:cs="Arial"/>
          <w:sz w:val="24"/>
          <w:szCs w:val="24"/>
        </w:rPr>
        <w:t xml:space="preserve"> N</w:t>
      </w:r>
      <w:r w:rsidR="00142A58">
        <w:rPr>
          <w:rStyle w:val="Kiemels2"/>
          <w:rFonts w:ascii="Arial" w:hAnsi="Arial" w:cs="Arial"/>
          <w:sz w:val="24"/>
          <w:szCs w:val="24"/>
        </w:rPr>
        <w:t>MI</w:t>
      </w:r>
      <w:r w:rsidRPr="00F333A6">
        <w:rPr>
          <w:rStyle w:val="Kiemels2"/>
          <w:rFonts w:ascii="Arial" w:hAnsi="Arial" w:cs="Arial"/>
          <w:sz w:val="24"/>
          <w:szCs w:val="24"/>
        </w:rPr>
        <w:t xml:space="preserve"> </w:t>
      </w:r>
      <w:r w:rsidR="009425A0" w:rsidRPr="00F333A6">
        <w:rPr>
          <w:rStyle w:val="Kiemels2"/>
          <w:rFonts w:ascii="Arial" w:hAnsi="Arial" w:cs="Arial"/>
          <w:sz w:val="24"/>
          <w:szCs w:val="24"/>
        </w:rPr>
        <w:t>Művelődési Intéz</w:t>
      </w:r>
      <w:r w:rsidRPr="00F333A6">
        <w:rPr>
          <w:rStyle w:val="Kiemels2"/>
          <w:rFonts w:ascii="Arial" w:hAnsi="Arial" w:cs="Arial"/>
          <w:sz w:val="24"/>
          <w:szCs w:val="24"/>
        </w:rPr>
        <w:t xml:space="preserve">et </w:t>
      </w:r>
      <w:r w:rsidR="00142A58">
        <w:rPr>
          <w:rStyle w:val="Kiemels2"/>
          <w:rFonts w:ascii="Arial" w:hAnsi="Arial" w:cs="Arial"/>
          <w:sz w:val="24"/>
          <w:szCs w:val="24"/>
        </w:rPr>
        <w:t xml:space="preserve">Nonprofit Közhasznú Kft. </w:t>
      </w:r>
      <w:r w:rsidRPr="00F333A6">
        <w:rPr>
          <w:rStyle w:val="Kiemels2"/>
          <w:rFonts w:ascii="Arial" w:hAnsi="Arial" w:cs="Arial"/>
          <w:sz w:val="24"/>
          <w:szCs w:val="24"/>
        </w:rPr>
        <w:t>a „Művelődő közösségek Észak</w:t>
      </w:r>
      <w:r w:rsidR="009425A0" w:rsidRPr="00F333A6">
        <w:rPr>
          <w:rStyle w:val="Kiemels2"/>
          <w:rFonts w:ascii="Arial" w:hAnsi="Arial" w:cs="Arial"/>
          <w:sz w:val="24"/>
          <w:szCs w:val="24"/>
        </w:rPr>
        <w:t>-Magyarországon” elne</w:t>
      </w:r>
      <w:r w:rsidRPr="00F333A6">
        <w:rPr>
          <w:rStyle w:val="Kiemels2"/>
          <w:rFonts w:ascii="Arial" w:hAnsi="Arial" w:cs="Arial"/>
          <w:sz w:val="24"/>
          <w:szCs w:val="24"/>
        </w:rPr>
        <w:t>vezésű, EFOP-3.7.3-16-2017-00148</w:t>
      </w:r>
      <w:r w:rsidR="00AE3B18">
        <w:rPr>
          <w:rStyle w:val="Kiemels2"/>
          <w:rFonts w:ascii="Arial" w:hAnsi="Arial" w:cs="Arial"/>
          <w:sz w:val="24"/>
          <w:szCs w:val="24"/>
        </w:rPr>
        <w:t xml:space="preserve"> azonosító</w:t>
      </w:r>
      <w:r w:rsidR="009425A0" w:rsidRPr="00F333A6">
        <w:rPr>
          <w:rStyle w:val="Kiemels2"/>
          <w:rFonts w:ascii="Arial" w:hAnsi="Arial" w:cs="Arial"/>
          <w:sz w:val="24"/>
          <w:szCs w:val="24"/>
        </w:rPr>
        <w:t xml:space="preserve">számú projektjének keretein belül </w:t>
      </w:r>
      <w:r w:rsidR="00EF74E2">
        <w:rPr>
          <w:rStyle w:val="Kiemels2"/>
          <w:rFonts w:ascii="Arial" w:hAnsi="Arial" w:cs="Arial"/>
          <w:sz w:val="24"/>
          <w:szCs w:val="24"/>
        </w:rPr>
        <w:t>Népfőiskolai</w:t>
      </w:r>
      <w:r w:rsidR="004251C7">
        <w:rPr>
          <w:rStyle w:val="Kiemels2"/>
          <w:rFonts w:ascii="Arial" w:hAnsi="Arial" w:cs="Arial"/>
          <w:sz w:val="24"/>
          <w:szCs w:val="24"/>
        </w:rPr>
        <w:t xml:space="preserve"> műhelyfoglalkozás sorozatot</w:t>
      </w:r>
      <w:r w:rsidRPr="00F333A6">
        <w:rPr>
          <w:rStyle w:val="Kiemels2"/>
          <w:rFonts w:ascii="Arial" w:hAnsi="Arial" w:cs="Arial"/>
          <w:sz w:val="24"/>
          <w:szCs w:val="24"/>
        </w:rPr>
        <w:t xml:space="preserve"> indít </w:t>
      </w:r>
      <w:r w:rsidR="00EF74E2">
        <w:rPr>
          <w:rStyle w:val="Kiemels2"/>
          <w:rFonts w:ascii="Arial" w:hAnsi="Arial" w:cs="Arial"/>
          <w:sz w:val="24"/>
          <w:szCs w:val="24"/>
        </w:rPr>
        <w:t>Heves megyében, Kiskörén.</w:t>
      </w:r>
    </w:p>
    <w:p w14:paraId="400BAA21" w14:textId="77777777" w:rsidR="009425A0" w:rsidRPr="00F333A6" w:rsidRDefault="009425A0" w:rsidP="009425A0">
      <w:pPr>
        <w:pStyle w:val="NormlWeb"/>
        <w:spacing w:before="0" w:beforeAutospacing="0" w:after="0" w:afterAutospacing="0"/>
        <w:jc w:val="both"/>
        <w:rPr>
          <w:rFonts w:ascii="Arial" w:hAnsi="Arial" w:cs="Arial"/>
        </w:rPr>
      </w:pPr>
    </w:p>
    <w:p w14:paraId="1A8A910D" w14:textId="60BE6769" w:rsidR="00EF74E2" w:rsidRDefault="009425A0" w:rsidP="009425A0">
      <w:pPr>
        <w:pStyle w:val="NormlWeb"/>
        <w:spacing w:before="0" w:beforeAutospacing="0" w:after="0" w:afterAutospacing="0"/>
        <w:jc w:val="both"/>
        <w:rPr>
          <w:rFonts w:ascii="Arial" w:hAnsi="Arial" w:cs="Arial"/>
        </w:rPr>
      </w:pPr>
      <w:r w:rsidRPr="00F333A6">
        <w:rPr>
          <w:rFonts w:ascii="Arial" w:hAnsi="Arial" w:cs="Arial"/>
        </w:rPr>
        <w:t xml:space="preserve">A </w:t>
      </w:r>
      <w:r w:rsidR="00EF74E2">
        <w:rPr>
          <w:rFonts w:ascii="Arial" w:hAnsi="Arial" w:cs="Arial"/>
        </w:rPr>
        <w:t>12</w:t>
      </w:r>
      <w:r w:rsidRPr="00F333A6">
        <w:rPr>
          <w:rFonts w:ascii="Arial" w:hAnsi="Arial" w:cs="Arial"/>
        </w:rPr>
        <w:t xml:space="preserve"> alkalommal, </w:t>
      </w:r>
      <w:r w:rsidR="00EF74E2">
        <w:rPr>
          <w:rFonts w:ascii="Arial" w:hAnsi="Arial" w:cs="Arial"/>
        </w:rPr>
        <w:t>havi</w:t>
      </w:r>
      <w:r w:rsidRPr="00F333A6">
        <w:rPr>
          <w:rFonts w:ascii="Arial" w:hAnsi="Arial" w:cs="Arial"/>
        </w:rPr>
        <w:t xml:space="preserve"> rendszerességgel</w:t>
      </w:r>
      <w:r w:rsidR="00C0710F">
        <w:rPr>
          <w:rFonts w:ascii="Arial" w:hAnsi="Arial" w:cs="Arial"/>
        </w:rPr>
        <w:t>,</w:t>
      </w:r>
      <w:r w:rsidRPr="00F333A6">
        <w:rPr>
          <w:rFonts w:ascii="Arial" w:hAnsi="Arial" w:cs="Arial"/>
        </w:rPr>
        <w:t xml:space="preserve"> </w:t>
      </w:r>
      <w:r w:rsidR="00032081" w:rsidRPr="00F333A6">
        <w:rPr>
          <w:rFonts w:ascii="Arial" w:hAnsi="Arial" w:cs="Arial"/>
        </w:rPr>
        <w:t xml:space="preserve">alkalmanként </w:t>
      </w:r>
      <w:r w:rsidR="00EF74E2">
        <w:rPr>
          <w:rFonts w:ascii="Arial" w:hAnsi="Arial" w:cs="Arial"/>
        </w:rPr>
        <w:t>4</w:t>
      </w:r>
      <w:r w:rsidR="00032081" w:rsidRPr="00F333A6">
        <w:rPr>
          <w:rFonts w:ascii="Arial" w:hAnsi="Arial" w:cs="Arial"/>
        </w:rPr>
        <w:t xml:space="preserve"> </w:t>
      </w:r>
      <w:r w:rsidR="00C0710F">
        <w:rPr>
          <w:rFonts w:ascii="Arial" w:hAnsi="Arial" w:cs="Arial"/>
        </w:rPr>
        <w:t xml:space="preserve">óra </w:t>
      </w:r>
      <w:r w:rsidR="00032081" w:rsidRPr="00F333A6">
        <w:rPr>
          <w:rFonts w:ascii="Arial" w:hAnsi="Arial" w:cs="Arial"/>
        </w:rPr>
        <w:t xml:space="preserve">időtartamban </w:t>
      </w:r>
      <w:r w:rsidRPr="00F333A6">
        <w:rPr>
          <w:rFonts w:ascii="Arial" w:hAnsi="Arial" w:cs="Arial"/>
        </w:rPr>
        <w:t xml:space="preserve">megvalósuló </w:t>
      </w:r>
      <w:r w:rsidR="004151FC" w:rsidRPr="00F333A6">
        <w:rPr>
          <w:rFonts w:ascii="Arial" w:hAnsi="Arial" w:cs="Arial"/>
        </w:rPr>
        <w:t>műhelyfoglalkozás</w:t>
      </w:r>
      <w:r w:rsidRPr="00F333A6">
        <w:rPr>
          <w:rFonts w:ascii="Arial" w:hAnsi="Arial" w:cs="Arial"/>
        </w:rPr>
        <w:t xml:space="preserve"> </w:t>
      </w:r>
      <w:r w:rsidR="00EF74E2">
        <w:rPr>
          <w:rFonts w:ascii="Arial" w:hAnsi="Arial" w:cs="Arial"/>
        </w:rPr>
        <w:t>célja a helyi lakosság identitástudatának növelése, olyan közösségek létrehozásának elősegítése, amelyekben a résztvevők megtapasztalhatj</w:t>
      </w:r>
      <w:r w:rsidR="004251C7">
        <w:rPr>
          <w:rFonts w:ascii="Arial" w:hAnsi="Arial" w:cs="Arial"/>
        </w:rPr>
        <w:t>ák a közösségi lét pozitívumait, továbbá a helyben elfeledett szakmák visszatanítása, ezáltal a kulturális alapú gazdaságfejlesztés megalapozása a településen.</w:t>
      </w:r>
    </w:p>
    <w:p w14:paraId="50EB6A20" w14:textId="77777777" w:rsidR="00E05478" w:rsidRPr="00F333A6" w:rsidRDefault="00E05478" w:rsidP="009425A0">
      <w:pPr>
        <w:pStyle w:val="NormlWeb"/>
        <w:spacing w:before="0" w:beforeAutospacing="0" w:after="0" w:afterAutospacing="0"/>
        <w:jc w:val="both"/>
        <w:rPr>
          <w:rFonts w:ascii="Arial" w:hAnsi="Arial" w:cs="Arial"/>
        </w:rPr>
      </w:pPr>
    </w:p>
    <w:p w14:paraId="7253359F" w14:textId="77777777" w:rsidR="000336DE" w:rsidRPr="00F333A6" w:rsidRDefault="000336DE" w:rsidP="009425A0">
      <w:pPr>
        <w:pStyle w:val="NormlWeb"/>
        <w:spacing w:before="0" w:beforeAutospacing="0" w:after="0" w:afterAutospacing="0"/>
        <w:jc w:val="both"/>
        <w:rPr>
          <w:rFonts w:ascii="Arial" w:hAnsi="Arial" w:cs="Arial"/>
        </w:rPr>
      </w:pPr>
      <w:r w:rsidRPr="00F333A6">
        <w:rPr>
          <w:rFonts w:ascii="Arial" w:hAnsi="Arial" w:cs="Arial"/>
        </w:rPr>
        <w:t xml:space="preserve">A foglalkozás témája: </w:t>
      </w:r>
    </w:p>
    <w:p w14:paraId="7D3D1975" w14:textId="221F58B0" w:rsidR="00E035C1" w:rsidRDefault="004251C7" w:rsidP="009425A0">
      <w:pPr>
        <w:pStyle w:val="NormlWeb"/>
        <w:numPr>
          <w:ilvl w:val="0"/>
          <w:numId w:val="5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A műhelymunka – sorozat céljának és a települési értéktár bemutatása</w:t>
      </w:r>
    </w:p>
    <w:p w14:paraId="0619AD70" w14:textId="5D91DDB6" w:rsidR="004251C7" w:rsidRDefault="004251C7" w:rsidP="009425A0">
      <w:pPr>
        <w:pStyle w:val="NormlWeb"/>
        <w:numPr>
          <w:ilvl w:val="0"/>
          <w:numId w:val="5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A vályogvetés, vályogtapasztás ismereteinek átadása</w:t>
      </w:r>
    </w:p>
    <w:p w14:paraId="279A17DA" w14:textId="78F44654" w:rsidR="004251C7" w:rsidRDefault="004251C7" w:rsidP="009425A0">
      <w:pPr>
        <w:pStyle w:val="NormlWeb"/>
        <w:numPr>
          <w:ilvl w:val="0"/>
          <w:numId w:val="5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A hagyományos kiskörei folklór bemutatása</w:t>
      </w:r>
    </w:p>
    <w:p w14:paraId="3FF36EF3" w14:textId="45B5C0AE" w:rsidR="004251C7" w:rsidRDefault="004251C7" w:rsidP="009425A0">
      <w:pPr>
        <w:pStyle w:val="NormlWeb"/>
        <w:numPr>
          <w:ilvl w:val="0"/>
          <w:numId w:val="5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Az ifjúsági korosztály erőforrásainak feltérképezése</w:t>
      </w:r>
    </w:p>
    <w:p w14:paraId="4E3AED7D" w14:textId="066BAE5F" w:rsidR="004251C7" w:rsidRDefault="004251C7" w:rsidP="009425A0">
      <w:pPr>
        <w:pStyle w:val="NormlWeb"/>
        <w:numPr>
          <w:ilvl w:val="0"/>
          <w:numId w:val="5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Gyógynövény ABC – Minden, amit a helyben termesztett gyógynövényekről tudni kell</w:t>
      </w:r>
      <w:r w:rsidR="00C0710F">
        <w:rPr>
          <w:rFonts w:ascii="Arial" w:hAnsi="Arial" w:cs="Arial"/>
        </w:rPr>
        <w:t xml:space="preserve"> – ismeretanyag átadása</w:t>
      </w:r>
    </w:p>
    <w:p w14:paraId="144F510F" w14:textId="10AE4410" w:rsidR="004251C7" w:rsidRDefault="004251C7" w:rsidP="009425A0">
      <w:pPr>
        <w:pStyle w:val="NormlWeb"/>
        <w:numPr>
          <w:ilvl w:val="0"/>
          <w:numId w:val="5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Két látóút keretében már működő népfőiskolák tevékenységének megismerése</w:t>
      </w:r>
    </w:p>
    <w:p w14:paraId="5E662BE1" w14:textId="4D6084A3" w:rsidR="004251C7" w:rsidRDefault="004251C7" w:rsidP="009425A0">
      <w:pPr>
        <w:pStyle w:val="NormlWeb"/>
        <w:numPr>
          <w:ilvl w:val="0"/>
          <w:numId w:val="5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szőnyegszövés alapjai, a Dél – </w:t>
      </w:r>
      <w:r w:rsidR="00C0710F">
        <w:rPr>
          <w:rFonts w:ascii="Arial" w:hAnsi="Arial" w:cs="Arial"/>
        </w:rPr>
        <w:t>Hevesi motívumkincs feldolgozásának megismerése</w:t>
      </w:r>
      <w:bookmarkStart w:id="0" w:name="_GoBack"/>
      <w:bookmarkEnd w:id="0"/>
    </w:p>
    <w:p w14:paraId="02452EDD" w14:textId="726194F0" w:rsidR="004251C7" w:rsidRDefault="004251C7" w:rsidP="009425A0">
      <w:pPr>
        <w:pStyle w:val="NormlWeb"/>
        <w:numPr>
          <w:ilvl w:val="0"/>
          <w:numId w:val="5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Kiállítás rendezés a helyi tárgyi értékekből és a térségi alkotók munkáiból</w:t>
      </w:r>
    </w:p>
    <w:p w14:paraId="2C0691B8" w14:textId="77777777" w:rsidR="00E035C1" w:rsidRDefault="00E035C1" w:rsidP="00E035C1">
      <w:pPr>
        <w:pStyle w:val="NormlWeb"/>
        <w:spacing w:before="0" w:beforeAutospacing="0" w:after="0" w:afterAutospacing="0"/>
        <w:jc w:val="both"/>
        <w:rPr>
          <w:rFonts w:ascii="Arial" w:hAnsi="Arial" w:cs="Arial"/>
        </w:rPr>
      </w:pPr>
    </w:p>
    <w:p w14:paraId="13110F32" w14:textId="77777777" w:rsidR="009425A0" w:rsidRPr="00E035C1" w:rsidRDefault="009425A0" w:rsidP="00E035C1">
      <w:pPr>
        <w:pStyle w:val="NormlWeb"/>
        <w:spacing w:before="0" w:beforeAutospacing="0" w:after="0" w:afterAutospacing="0"/>
        <w:jc w:val="both"/>
        <w:rPr>
          <w:rFonts w:ascii="Arial" w:hAnsi="Arial" w:cs="Arial"/>
        </w:rPr>
      </w:pPr>
      <w:r w:rsidRPr="00E035C1">
        <w:rPr>
          <w:rFonts w:ascii="Arial" w:hAnsi="Arial" w:cs="Arial"/>
        </w:rPr>
        <w:t xml:space="preserve">Olyan </w:t>
      </w:r>
      <w:r w:rsidR="00EF74E2" w:rsidRPr="00E035C1">
        <w:rPr>
          <w:rFonts w:ascii="Arial" w:hAnsi="Arial" w:cs="Arial"/>
        </w:rPr>
        <w:t>ifjúsági és felnőtt korosztályhoz tartozó</w:t>
      </w:r>
      <w:r w:rsidR="00D161AE" w:rsidRPr="00E035C1">
        <w:rPr>
          <w:rFonts w:ascii="Arial" w:hAnsi="Arial" w:cs="Arial"/>
        </w:rPr>
        <w:t xml:space="preserve">, valamint hátrányos helyzetű </w:t>
      </w:r>
      <w:r w:rsidR="00EF74E2" w:rsidRPr="00E035C1">
        <w:rPr>
          <w:rFonts w:ascii="Arial" w:hAnsi="Arial" w:cs="Arial"/>
        </w:rPr>
        <w:t>ifjúsági és felnőtt korosztályhoz tartozó személyek</w:t>
      </w:r>
      <w:r w:rsidR="00EF74E2" w:rsidRPr="00E035C1">
        <w:rPr>
          <w:rStyle w:val="Jegyzethivatkozs"/>
          <w:rFonts w:ascii="Arial" w:hAnsi="Arial" w:cs="Arial"/>
          <w:lang w:eastAsia="en-US"/>
        </w:rPr>
        <w:t xml:space="preserve"> </w:t>
      </w:r>
      <w:r w:rsidRPr="00E035C1">
        <w:rPr>
          <w:rFonts w:ascii="Arial" w:hAnsi="Arial" w:cs="Arial"/>
        </w:rPr>
        <w:t>jelent</w:t>
      </w:r>
      <w:r w:rsidR="00633340" w:rsidRPr="00E035C1">
        <w:rPr>
          <w:rFonts w:ascii="Arial" w:hAnsi="Arial" w:cs="Arial"/>
        </w:rPr>
        <w:t>kezését várjá</w:t>
      </w:r>
      <w:r w:rsidR="00A214E1" w:rsidRPr="00E035C1">
        <w:rPr>
          <w:rFonts w:ascii="Arial" w:hAnsi="Arial" w:cs="Arial"/>
        </w:rPr>
        <w:t xml:space="preserve">k, akik </w:t>
      </w:r>
      <w:r w:rsidR="0069514C" w:rsidRPr="00E035C1">
        <w:rPr>
          <w:rFonts w:ascii="Arial" w:hAnsi="Arial" w:cs="Arial"/>
        </w:rPr>
        <w:t xml:space="preserve">betöltötték 18. életévüket és jelenleg köznevelésben nem vesznek részt. </w:t>
      </w:r>
    </w:p>
    <w:p w14:paraId="1080B25B" w14:textId="77777777" w:rsidR="00C9413C" w:rsidRPr="00F333A6" w:rsidRDefault="00C9413C" w:rsidP="009425A0">
      <w:pPr>
        <w:pStyle w:val="NormlWeb"/>
        <w:spacing w:before="0" w:beforeAutospacing="0" w:after="0" w:afterAutospacing="0"/>
        <w:jc w:val="both"/>
        <w:rPr>
          <w:rFonts w:ascii="Arial" w:hAnsi="Arial" w:cs="Arial"/>
        </w:rPr>
      </w:pPr>
    </w:p>
    <w:p w14:paraId="34470196" w14:textId="77777777" w:rsidR="009425A0" w:rsidRPr="00F333A6" w:rsidRDefault="009425A0" w:rsidP="009425A0">
      <w:pPr>
        <w:pStyle w:val="NormlWeb"/>
        <w:spacing w:before="0" w:beforeAutospacing="0" w:after="0" w:afterAutospacing="0"/>
        <w:jc w:val="both"/>
        <w:rPr>
          <w:rFonts w:ascii="Arial" w:hAnsi="Arial" w:cs="Arial"/>
        </w:rPr>
      </w:pPr>
      <w:r w:rsidRPr="00F333A6">
        <w:rPr>
          <w:rFonts w:ascii="Arial" w:hAnsi="Arial" w:cs="Arial"/>
          <w:b/>
        </w:rPr>
        <w:t>A foglakozások helyszíne:</w:t>
      </w:r>
      <w:r w:rsidRPr="00F333A6">
        <w:rPr>
          <w:rFonts w:ascii="Arial" w:hAnsi="Arial" w:cs="Arial"/>
        </w:rPr>
        <w:t xml:space="preserve"> </w:t>
      </w:r>
      <w:r w:rsidR="00EF74E2">
        <w:rPr>
          <w:rFonts w:ascii="Arial" w:hAnsi="Arial" w:cs="Arial"/>
        </w:rPr>
        <w:t xml:space="preserve">Művelődési Ház, </w:t>
      </w:r>
      <w:r w:rsidR="00EF74E2" w:rsidRPr="00EF74E2">
        <w:rPr>
          <w:rFonts w:ascii="Arial" w:hAnsi="Arial" w:cs="Arial"/>
        </w:rPr>
        <w:t>3384 Kisköre, Kossuth Lajos u. 1.</w:t>
      </w:r>
    </w:p>
    <w:p w14:paraId="231497A2" w14:textId="46F26EEA" w:rsidR="000D79E8" w:rsidRDefault="000336DE" w:rsidP="009425A0">
      <w:pPr>
        <w:pStyle w:val="NormlWeb"/>
        <w:spacing w:before="0" w:beforeAutospacing="0" w:after="0" w:afterAutospacing="0"/>
        <w:jc w:val="both"/>
        <w:rPr>
          <w:rFonts w:ascii="Arial" w:hAnsi="Arial" w:cs="Arial"/>
        </w:rPr>
      </w:pPr>
      <w:r w:rsidRPr="00F333A6">
        <w:rPr>
          <w:rFonts w:ascii="Arial" w:hAnsi="Arial" w:cs="Arial"/>
          <w:b/>
        </w:rPr>
        <w:t>A foglalkozások megvalósításában közreműködő szakmai partnerek</w:t>
      </w:r>
      <w:r w:rsidR="000D79E8" w:rsidRPr="00F333A6">
        <w:rPr>
          <w:rFonts w:ascii="Arial" w:hAnsi="Arial" w:cs="Arial"/>
          <w:b/>
        </w:rPr>
        <w:t xml:space="preserve">: </w:t>
      </w:r>
      <w:r w:rsidR="00E035C1" w:rsidRPr="00E035C1">
        <w:rPr>
          <w:rFonts w:ascii="Arial" w:hAnsi="Arial" w:cs="Arial"/>
        </w:rPr>
        <w:t xml:space="preserve">Kiskörei </w:t>
      </w:r>
      <w:r w:rsidR="00EF74E2">
        <w:rPr>
          <w:rFonts w:ascii="Arial" w:hAnsi="Arial" w:cs="Arial"/>
        </w:rPr>
        <w:t>Vásárhelyi Pál Egyesület</w:t>
      </w:r>
      <w:r w:rsidR="00E035C1">
        <w:rPr>
          <w:rFonts w:ascii="Arial" w:hAnsi="Arial" w:cs="Arial"/>
        </w:rPr>
        <w:t xml:space="preserve">, Művelődési Ház (Kisköre), </w:t>
      </w:r>
      <w:proofErr w:type="spellStart"/>
      <w:r w:rsidR="00E035C1">
        <w:rPr>
          <w:rFonts w:ascii="Arial" w:hAnsi="Arial" w:cs="Arial"/>
        </w:rPr>
        <w:t>Kisköre</w:t>
      </w:r>
      <w:proofErr w:type="spellEnd"/>
      <w:r w:rsidR="00E035C1">
        <w:rPr>
          <w:rFonts w:ascii="Arial" w:hAnsi="Arial" w:cs="Arial"/>
        </w:rPr>
        <w:t xml:space="preserve"> Város Önkormányzata</w:t>
      </w:r>
      <w:r w:rsidR="004251C7">
        <w:rPr>
          <w:rFonts w:ascii="Arial" w:hAnsi="Arial" w:cs="Arial"/>
        </w:rPr>
        <w:t>, Mozdulj Kisköre Ifjúsági Egyesület, Kiskörei „Őszidő” Hagyományőrző Nyugdíjas Egyesület</w:t>
      </w:r>
    </w:p>
    <w:p w14:paraId="6809E7E8" w14:textId="77777777" w:rsidR="00E035C1" w:rsidRPr="00F333A6" w:rsidRDefault="00E035C1" w:rsidP="009425A0">
      <w:pPr>
        <w:pStyle w:val="NormlWeb"/>
        <w:spacing w:before="0" w:beforeAutospacing="0" w:after="0" w:afterAutospacing="0"/>
        <w:jc w:val="both"/>
        <w:rPr>
          <w:rFonts w:ascii="Arial" w:hAnsi="Arial" w:cs="Arial"/>
        </w:rPr>
      </w:pPr>
    </w:p>
    <w:p w14:paraId="5F12A91D" w14:textId="64EDF05B" w:rsidR="00E035C1" w:rsidRDefault="000D79E8" w:rsidP="00E035C1">
      <w:pPr>
        <w:pStyle w:val="NormlWeb"/>
        <w:spacing w:before="0" w:beforeAutospacing="0" w:after="0" w:afterAutospacing="0"/>
        <w:jc w:val="both"/>
        <w:rPr>
          <w:rFonts w:ascii="Arial" w:hAnsi="Arial" w:cs="Arial"/>
        </w:rPr>
      </w:pPr>
      <w:r w:rsidRPr="00F333A6">
        <w:rPr>
          <w:rFonts w:ascii="Arial" w:hAnsi="Arial" w:cs="Arial"/>
          <w:b/>
        </w:rPr>
        <w:t xml:space="preserve">A </w:t>
      </w:r>
      <w:r w:rsidR="004251C7">
        <w:rPr>
          <w:rFonts w:ascii="Arial" w:hAnsi="Arial" w:cs="Arial"/>
          <w:b/>
        </w:rPr>
        <w:t>műhelyfoglalkozás tervezett</w:t>
      </w:r>
      <w:r w:rsidRPr="00F333A6">
        <w:rPr>
          <w:rFonts w:ascii="Arial" w:hAnsi="Arial" w:cs="Arial"/>
          <w:b/>
        </w:rPr>
        <w:t xml:space="preserve"> első alkalma:</w:t>
      </w:r>
      <w:r w:rsidRPr="00F333A6">
        <w:rPr>
          <w:rFonts w:ascii="Arial" w:hAnsi="Arial" w:cs="Arial"/>
        </w:rPr>
        <w:t xml:space="preserve"> </w:t>
      </w:r>
      <w:r w:rsidR="00E035C1">
        <w:rPr>
          <w:rFonts w:ascii="Arial" w:hAnsi="Arial" w:cs="Arial"/>
        </w:rPr>
        <w:t>2019. május 30.</w:t>
      </w:r>
    </w:p>
    <w:p w14:paraId="69EEA4B6" w14:textId="5DBBA842" w:rsidR="004251C7" w:rsidRDefault="004251C7">
      <w:pPr>
        <w:spacing w:after="0" w:line="240" w:lineRule="auto"/>
        <w:rPr>
          <w:rFonts w:ascii="Arial" w:hAnsi="Arial" w:cs="Arial"/>
          <w:sz w:val="24"/>
          <w:szCs w:val="24"/>
          <w:lang w:eastAsia="hu-HU"/>
        </w:rPr>
      </w:pPr>
      <w:r>
        <w:rPr>
          <w:rFonts w:ascii="Arial" w:hAnsi="Arial" w:cs="Arial"/>
        </w:rPr>
        <w:br w:type="page"/>
      </w:r>
    </w:p>
    <w:p w14:paraId="0332C2F9" w14:textId="77777777" w:rsidR="00E035C1" w:rsidRDefault="00E035C1" w:rsidP="00E035C1">
      <w:pPr>
        <w:pStyle w:val="NormlWeb"/>
        <w:spacing w:before="0" w:beforeAutospacing="0" w:after="0" w:afterAutospacing="0"/>
        <w:jc w:val="both"/>
        <w:rPr>
          <w:rFonts w:ascii="Arial" w:hAnsi="Arial" w:cs="Arial"/>
        </w:rPr>
      </w:pPr>
    </w:p>
    <w:p w14:paraId="0331B888" w14:textId="172ABDAF" w:rsidR="009425A0" w:rsidRPr="00F333A6" w:rsidRDefault="009425A0" w:rsidP="00E035C1">
      <w:pPr>
        <w:pStyle w:val="Norm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333A6">
        <w:rPr>
          <w:rFonts w:ascii="Arial" w:hAnsi="Arial" w:cs="Arial"/>
          <w:b/>
        </w:rPr>
        <w:t xml:space="preserve">A </w:t>
      </w:r>
      <w:r w:rsidR="001C200B" w:rsidRPr="00F333A6">
        <w:rPr>
          <w:rFonts w:ascii="Arial" w:hAnsi="Arial" w:cs="Arial"/>
          <w:b/>
        </w:rPr>
        <w:t>műhelyfoglalkozás</w:t>
      </w:r>
      <w:r w:rsidRPr="00F333A6">
        <w:rPr>
          <w:rFonts w:ascii="Arial" w:hAnsi="Arial" w:cs="Arial"/>
          <w:b/>
        </w:rPr>
        <w:t xml:space="preserve"> indulásáról és a jelentkezés módjáról bővebb felvilágosítás kérhető:</w:t>
      </w:r>
    </w:p>
    <w:p w14:paraId="2580E7CA" w14:textId="77777777" w:rsidR="00E035C1" w:rsidRDefault="00E035C1" w:rsidP="009425A0">
      <w:pPr>
        <w:pStyle w:val="Norm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Hacsavecz Éva, módszertani referens</w:t>
      </w:r>
    </w:p>
    <w:p w14:paraId="5D48F492" w14:textId="77777777" w:rsidR="00E035C1" w:rsidRDefault="00E035C1" w:rsidP="009425A0">
      <w:pPr>
        <w:pStyle w:val="NormlWeb"/>
        <w:spacing w:before="0" w:beforeAutospacing="0" w:after="0" w:afterAutospacing="0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telefon</w:t>
      </w:r>
      <w:proofErr w:type="gramEnd"/>
      <w:r>
        <w:rPr>
          <w:rFonts w:ascii="Arial" w:hAnsi="Arial" w:cs="Arial"/>
        </w:rPr>
        <w:t>: +36-20/282-8436;</w:t>
      </w:r>
    </w:p>
    <w:p w14:paraId="52DB5AC2" w14:textId="77777777" w:rsidR="00E035C1" w:rsidRDefault="00E035C1" w:rsidP="009425A0">
      <w:pPr>
        <w:pStyle w:val="NormlWeb"/>
        <w:spacing w:before="0" w:beforeAutospacing="0" w:after="0" w:afterAutospacing="0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e-mail</w:t>
      </w:r>
      <w:proofErr w:type="gramEnd"/>
      <w:r>
        <w:rPr>
          <w:rFonts w:ascii="Arial" w:hAnsi="Arial" w:cs="Arial"/>
        </w:rPr>
        <w:t xml:space="preserve">: </w:t>
      </w:r>
      <w:hyperlink r:id="rId8" w:history="1">
        <w:r w:rsidRPr="00090145">
          <w:rPr>
            <w:rStyle w:val="Hiperhivatkozs"/>
            <w:rFonts w:ascii="Arial" w:hAnsi="Arial" w:cs="Arial"/>
          </w:rPr>
          <w:t>hacsavecz.eva@nmi.hu</w:t>
        </w:r>
      </w:hyperlink>
    </w:p>
    <w:p w14:paraId="44359686" w14:textId="77777777" w:rsidR="00E035C1" w:rsidRDefault="00E035C1" w:rsidP="009425A0">
      <w:pPr>
        <w:pStyle w:val="NormlWeb"/>
        <w:spacing w:before="0" w:beforeAutospacing="0" w:after="0" w:afterAutospacing="0"/>
        <w:jc w:val="both"/>
        <w:rPr>
          <w:rFonts w:ascii="Arial" w:hAnsi="Arial" w:cs="Arial"/>
        </w:rPr>
      </w:pPr>
    </w:p>
    <w:p w14:paraId="56DC688C" w14:textId="77777777" w:rsidR="009425A0" w:rsidRDefault="00032081" w:rsidP="009425A0">
      <w:pPr>
        <w:pStyle w:val="NormlWeb"/>
        <w:spacing w:before="0" w:beforeAutospacing="0" w:after="0" w:afterAutospacing="0"/>
        <w:jc w:val="both"/>
        <w:rPr>
          <w:rFonts w:ascii="Arial" w:hAnsi="Arial" w:cs="Arial"/>
        </w:rPr>
      </w:pPr>
      <w:r w:rsidRPr="00F333A6">
        <w:rPr>
          <w:rFonts w:ascii="Arial" w:hAnsi="Arial" w:cs="Arial"/>
          <w:b/>
        </w:rPr>
        <w:t xml:space="preserve">Kérjük, hogy részvételi szándékát legkésőbb </w:t>
      </w:r>
      <w:r w:rsidR="00E035C1">
        <w:rPr>
          <w:rFonts w:ascii="Arial" w:hAnsi="Arial" w:cs="Arial"/>
          <w:b/>
        </w:rPr>
        <w:t>2019. május 15</w:t>
      </w:r>
      <w:r w:rsidRPr="00F333A6">
        <w:rPr>
          <w:rFonts w:ascii="Arial" w:hAnsi="Arial" w:cs="Arial"/>
          <w:b/>
        </w:rPr>
        <w:t>-ig jelezze</w:t>
      </w:r>
      <w:r w:rsidR="006D3B6A" w:rsidRPr="00F333A6">
        <w:rPr>
          <w:rFonts w:ascii="Arial" w:hAnsi="Arial" w:cs="Arial"/>
        </w:rPr>
        <w:t xml:space="preserve"> </w:t>
      </w:r>
      <w:r w:rsidR="000D79E8" w:rsidRPr="00F333A6">
        <w:rPr>
          <w:rFonts w:ascii="Arial" w:hAnsi="Arial" w:cs="Arial"/>
        </w:rPr>
        <w:t xml:space="preserve">a </w:t>
      </w:r>
      <w:r w:rsidR="00E035C1">
        <w:rPr>
          <w:rFonts w:ascii="Arial" w:hAnsi="Arial" w:cs="Arial"/>
        </w:rPr>
        <w:t>módszertani referens</w:t>
      </w:r>
      <w:r w:rsidR="000D79E8" w:rsidRPr="00F333A6">
        <w:rPr>
          <w:rFonts w:ascii="Arial" w:hAnsi="Arial" w:cs="Arial"/>
        </w:rPr>
        <w:t xml:space="preserve">. </w:t>
      </w:r>
      <w:r w:rsidR="006D3B6A" w:rsidRPr="00F333A6">
        <w:rPr>
          <w:rFonts w:ascii="Arial" w:hAnsi="Arial" w:cs="Arial"/>
        </w:rPr>
        <w:t>munkatársunk számára</w:t>
      </w:r>
      <w:r w:rsidR="00E035C1">
        <w:rPr>
          <w:rFonts w:ascii="Arial" w:hAnsi="Arial" w:cs="Arial"/>
        </w:rPr>
        <w:t>.</w:t>
      </w:r>
    </w:p>
    <w:p w14:paraId="60A3A2D7" w14:textId="77777777" w:rsidR="00E035C1" w:rsidRPr="00F333A6" w:rsidRDefault="00E035C1" w:rsidP="009425A0">
      <w:pPr>
        <w:pStyle w:val="NormlWeb"/>
        <w:spacing w:before="0" w:beforeAutospacing="0" w:after="0" w:afterAutospacing="0"/>
        <w:jc w:val="both"/>
        <w:rPr>
          <w:rFonts w:ascii="Arial" w:hAnsi="Arial" w:cs="Arial"/>
        </w:rPr>
      </w:pPr>
    </w:p>
    <w:p w14:paraId="00AB0619" w14:textId="77777777" w:rsidR="00B341AC" w:rsidRPr="00F333A6" w:rsidRDefault="00032081" w:rsidP="009425A0">
      <w:pPr>
        <w:pStyle w:val="NormlWeb"/>
        <w:spacing w:before="0" w:beforeAutospacing="0" w:after="0" w:afterAutospacing="0"/>
        <w:jc w:val="both"/>
        <w:rPr>
          <w:rFonts w:ascii="Arial" w:hAnsi="Arial" w:cs="Arial"/>
        </w:rPr>
      </w:pPr>
      <w:r w:rsidRPr="00F333A6">
        <w:rPr>
          <w:rFonts w:ascii="Arial" w:hAnsi="Arial" w:cs="Arial"/>
        </w:rPr>
        <w:t>A műhelyfoglalkozáson való részvétel térítésmentes</w:t>
      </w:r>
      <w:r w:rsidR="009425A0" w:rsidRPr="00F333A6">
        <w:rPr>
          <w:rFonts w:ascii="Arial" w:hAnsi="Arial" w:cs="Arial"/>
        </w:rPr>
        <w:t>, a vidéki r</w:t>
      </w:r>
      <w:r w:rsidR="00CD19F6">
        <w:rPr>
          <w:rFonts w:ascii="Arial" w:hAnsi="Arial" w:cs="Arial"/>
        </w:rPr>
        <w:t>észtvevőknek útiköltség-térítést biztosítana</w:t>
      </w:r>
      <w:r w:rsidR="00DF2CF2" w:rsidRPr="00F333A6">
        <w:rPr>
          <w:rFonts w:ascii="Arial" w:hAnsi="Arial" w:cs="Arial"/>
        </w:rPr>
        <w:t>k.</w:t>
      </w:r>
    </w:p>
    <w:sectPr w:rsidR="00B341AC" w:rsidRPr="00F333A6" w:rsidSect="008A1AE4">
      <w:headerReference w:type="default" r:id="rId9"/>
      <w:footerReference w:type="default" r:id="rId10"/>
      <w:pgSz w:w="11906" w:h="16838"/>
      <w:pgMar w:top="851" w:right="1134" w:bottom="1418" w:left="1418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6D3B15" w14:textId="77777777" w:rsidR="00EF74E2" w:rsidRDefault="00EF74E2" w:rsidP="00130D6A">
      <w:pPr>
        <w:spacing w:after="0" w:line="240" w:lineRule="auto"/>
      </w:pPr>
      <w:r>
        <w:separator/>
      </w:r>
    </w:p>
  </w:endnote>
  <w:endnote w:type="continuationSeparator" w:id="0">
    <w:p w14:paraId="56CA7265" w14:textId="77777777" w:rsidR="00EF74E2" w:rsidRDefault="00EF74E2" w:rsidP="00130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35C60B" w14:textId="77777777" w:rsidR="001C35B6" w:rsidRPr="001770C6" w:rsidRDefault="00F333A6" w:rsidP="001C35B6">
    <w:pPr>
      <w:pStyle w:val="llb"/>
      <w:rPr>
        <w:rFonts w:ascii="Arial" w:hAnsi="Arial" w:cs="Arial"/>
        <w:b/>
        <w:color w:val="242982"/>
        <w:sz w:val="20"/>
        <w:szCs w:val="20"/>
        <w:lang w:eastAsia="hu-HU"/>
      </w:rPr>
    </w:pPr>
    <w:r>
      <w:rPr>
        <w:noProof/>
        <w:lang w:eastAsia="hu-HU"/>
      </w:rPr>
      <w:drawing>
        <wp:anchor distT="0" distB="0" distL="114300" distR="114300" simplePos="0" relativeHeight="251670528" behindDoc="1" locked="0" layoutInCell="1" allowOverlap="1" wp14:anchorId="0760F44D" wp14:editId="2D88D3AA">
          <wp:simplePos x="0" y="0"/>
          <wp:positionH relativeFrom="page">
            <wp:posOffset>3729355</wp:posOffset>
          </wp:positionH>
          <wp:positionV relativeFrom="page">
            <wp:posOffset>8027670</wp:posOffset>
          </wp:positionV>
          <wp:extent cx="3830955" cy="2649101"/>
          <wp:effectExtent l="0" t="0" r="0" b="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ghivo_kedv_2020_A4_b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30955" cy="26491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C35B6" w:rsidRPr="001770C6">
      <w:rPr>
        <w:rFonts w:ascii="Arial" w:hAnsi="Arial" w:cs="Arial"/>
        <w:b/>
        <w:color w:val="242982"/>
        <w:sz w:val="20"/>
        <w:szCs w:val="20"/>
      </w:rPr>
      <w:t>NMI Művelődési Intézet Nonprofit Közhasznú Kft.</w:t>
    </w:r>
    <w:r w:rsidR="001C35B6" w:rsidRPr="001770C6">
      <w:rPr>
        <w:rFonts w:ascii="Arial" w:hAnsi="Arial" w:cs="Arial"/>
        <w:b/>
        <w:color w:val="242982"/>
        <w:sz w:val="20"/>
        <w:szCs w:val="20"/>
        <w:lang w:eastAsia="hu-HU"/>
      </w:rPr>
      <w:t xml:space="preserve"> </w:t>
    </w:r>
  </w:p>
  <w:p w14:paraId="7BFB7FF7" w14:textId="77777777" w:rsidR="00BB4F3F" w:rsidRDefault="001C35B6" w:rsidP="001C35B6">
    <w:pPr>
      <w:pStyle w:val="llb"/>
      <w:rPr>
        <w:rFonts w:ascii="Arial" w:hAnsi="Arial" w:cs="Arial"/>
        <w:b/>
        <w:color w:val="242982"/>
        <w:sz w:val="16"/>
        <w:szCs w:val="16"/>
      </w:rPr>
    </w:pPr>
    <w:r w:rsidRPr="001770C6">
      <w:rPr>
        <w:rFonts w:ascii="Arial" w:hAnsi="Arial" w:cs="Arial"/>
        <w:b/>
        <w:color w:val="242982"/>
        <w:sz w:val="16"/>
        <w:szCs w:val="16"/>
      </w:rPr>
      <w:t xml:space="preserve">1027 Budapest, Csalogány utca 47-49. </w:t>
    </w:r>
  </w:p>
  <w:p w14:paraId="7A691D30" w14:textId="77777777" w:rsidR="001C35B6" w:rsidRDefault="001C35B6" w:rsidP="001C35B6">
    <w:pPr>
      <w:pStyle w:val="llb"/>
      <w:rPr>
        <w:rFonts w:ascii="Arial" w:hAnsi="Arial" w:cs="Arial"/>
        <w:b/>
        <w:color w:val="242982"/>
        <w:sz w:val="16"/>
        <w:szCs w:val="16"/>
      </w:rPr>
    </w:pPr>
    <w:r w:rsidRPr="001770C6">
      <w:rPr>
        <w:rFonts w:ascii="Arial" w:hAnsi="Arial" w:cs="Arial"/>
        <w:b/>
        <w:color w:val="242982"/>
        <w:sz w:val="16"/>
        <w:szCs w:val="16"/>
      </w:rPr>
      <w:t xml:space="preserve">Telefonszám: </w:t>
    </w:r>
    <w:r>
      <w:rPr>
        <w:rFonts w:ascii="Arial" w:hAnsi="Arial" w:cs="Arial"/>
        <w:b/>
        <w:color w:val="242982"/>
        <w:sz w:val="16"/>
        <w:szCs w:val="16"/>
      </w:rPr>
      <w:t>+</w:t>
    </w:r>
    <w:r w:rsidRPr="001770C6">
      <w:rPr>
        <w:rFonts w:ascii="Arial" w:hAnsi="Arial" w:cs="Arial"/>
        <w:b/>
        <w:color w:val="242982"/>
        <w:sz w:val="16"/>
        <w:szCs w:val="16"/>
      </w:rPr>
      <w:t xml:space="preserve">36-1-611-7500 </w:t>
    </w:r>
  </w:p>
  <w:p w14:paraId="2D91C163" w14:textId="77777777" w:rsidR="001C35B6" w:rsidRDefault="001C35B6" w:rsidP="001C35B6">
    <w:pPr>
      <w:pStyle w:val="llb"/>
      <w:rPr>
        <w:rFonts w:ascii="Arial" w:hAnsi="Arial" w:cs="Arial"/>
        <w:b/>
        <w:color w:val="242982"/>
        <w:sz w:val="16"/>
        <w:szCs w:val="16"/>
      </w:rPr>
    </w:pPr>
    <w:r w:rsidRPr="001770C6">
      <w:rPr>
        <w:rFonts w:ascii="Arial" w:hAnsi="Arial" w:cs="Arial"/>
        <w:b/>
        <w:color w:val="242982"/>
        <w:sz w:val="16"/>
        <w:szCs w:val="16"/>
      </w:rPr>
      <w:t xml:space="preserve">Honlapcím: </w:t>
    </w:r>
    <w:hyperlink r:id="rId2" w:history="1">
      <w:r w:rsidR="00F333A6" w:rsidRPr="00B13D80">
        <w:rPr>
          <w:rStyle w:val="Hiperhivatkozs"/>
          <w:rFonts w:ascii="Arial" w:hAnsi="Arial" w:cs="Arial"/>
          <w:b/>
          <w:sz w:val="16"/>
          <w:szCs w:val="16"/>
        </w:rPr>
        <w:t>www.nmi.hu</w:t>
      </w:r>
    </w:hyperlink>
  </w:p>
  <w:p w14:paraId="4BB4ABAF" w14:textId="77777777" w:rsidR="001C35B6" w:rsidRDefault="001C35B6" w:rsidP="000B6ED7">
    <w:pPr>
      <w:pStyle w:val="llb"/>
      <w:tabs>
        <w:tab w:val="clear" w:pos="4536"/>
        <w:tab w:val="clear" w:pos="9072"/>
        <w:tab w:val="right" w:pos="9354"/>
      </w:tabs>
      <w:rPr>
        <w:rFonts w:ascii="Arial" w:hAnsi="Arial" w:cs="Arial"/>
        <w:b/>
        <w:color w:val="242982"/>
        <w:sz w:val="16"/>
        <w:szCs w:val="16"/>
      </w:rPr>
    </w:pPr>
    <w:r w:rsidRPr="0035163C">
      <w:rPr>
        <w:rFonts w:ascii="Arial" w:hAnsi="Arial" w:cs="Arial"/>
        <w:b/>
        <w:color w:val="242982"/>
        <w:sz w:val="16"/>
        <w:szCs w:val="16"/>
      </w:rPr>
      <w:t xml:space="preserve">Nyilvántartó cégbíróság: Fővárosi Törvényszék Cégbírósága. </w:t>
    </w:r>
    <w:r w:rsidR="000B6ED7">
      <w:rPr>
        <w:rFonts w:ascii="Arial" w:hAnsi="Arial" w:cs="Arial"/>
        <w:b/>
        <w:color w:val="242982"/>
        <w:sz w:val="16"/>
        <w:szCs w:val="16"/>
      </w:rPr>
      <w:tab/>
    </w:r>
  </w:p>
  <w:p w14:paraId="6D2B45AB" w14:textId="77777777" w:rsidR="001C35B6" w:rsidRPr="001770C6" w:rsidRDefault="001C35B6" w:rsidP="001C35B6">
    <w:pPr>
      <w:pStyle w:val="llb"/>
      <w:tabs>
        <w:tab w:val="clear" w:pos="4536"/>
        <w:tab w:val="clear" w:pos="9072"/>
        <w:tab w:val="center" w:pos="6096"/>
      </w:tabs>
      <w:rPr>
        <w:rFonts w:ascii="Arial" w:hAnsi="Arial" w:cs="Arial"/>
        <w:b/>
        <w:color w:val="242982"/>
        <w:sz w:val="16"/>
        <w:szCs w:val="16"/>
      </w:rPr>
    </w:pPr>
    <w:r w:rsidRPr="0035163C">
      <w:rPr>
        <w:rFonts w:ascii="Arial" w:hAnsi="Arial" w:cs="Arial"/>
        <w:b/>
        <w:color w:val="242982"/>
        <w:sz w:val="16"/>
        <w:szCs w:val="16"/>
      </w:rPr>
      <w:t>Cégjegyzékszám: 01-09-291888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D8B18B" w14:textId="77777777" w:rsidR="00EF74E2" w:rsidRDefault="00EF74E2" w:rsidP="00130D6A">
      <w:pPr>
        <w:spacing w:after="0" w:line="240" w:lineRule="auto"/>
      </w:pPr>
      <w:r>
        <w:separator/>
      </w:r>
    </w:p>
  </w:footnote>
  <w:footnote w:type="continuationSeparator" w:id="0">
    <w:p w14:paraId="1EEC329A" w14:textId="77777777" w:rsidR="00EF74E2" w:rsidRDefault="00EF74E2" w:rsidP="00130D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047C38" w14:textId="77777777" w:rsidR="008F0E8E" w:rsidRPr="0078224B" w:rsidRDefault="0078224B" w:rsidP="0078224B">
    <w:pPr>
      <w:pStyle w:val="lfej"/>
      <w:tabs>
        <w:tab w:val="clear" w:pos="4536"/>
        <w:tab w:val="clear" w:pos="9072"/>
        <w:tab w:val="right" w:pos="14175"/>
      </w:tabs>
      <w:ind w:right="-32"/>
      <w:rPr>
        <w:rFonts w:ascii="Arial" w:hAnsi="Arial" w:cs="Arial"/>
        <w:b/>
        <w:color w:val="242982"/>
        <w:sz w:val="20"/>
        <w:szCs w:val="20"/>
      </w:rPr>
    </w:pPr>
    <w:r>
      <w:rPr>
        <w:rFonts w:ascii="Arial" w:hAnsi="Arial" w:cs="Arial"/>
        <w:b/>
        <w:noProof/>
        <w:color w:val="242982"/>
        <w:sz w:val="20"/>
        <w:szCs w:val="20"/>
        <w:lang w:eastAsia="hu-HU"/>
      </w:rPr>
      <w:drawing>
        <wp:anchor distT="0" distB="0" distL="114300" distR="114300" simplePos="0" relativeHeight="251671552" behindDoc="0" locked="0" layoutInCell="1" allowOverlap="1" wp14:anchorId="0C656BA8" wp14:editId="29DFBCF6">
          <wp:simplePos x="0" y="0"/>
          <wp:positionH relativeFrom="column">
            <wp:posOffset>-339090</wp:posOffset>
          </wp:positionH>
          <wp:positionV relativeFrom="paragraph">
            <wp:posOffset>-315595</wp:posOffset>
          </wp:positionV>
          <wp:extent cx="6624955" cy="629285"/>
          <wp:effectExtent l="0" t="0" r="4445" b="0"/>
          <wp:wrapSquare wrapText="bothSides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Észak_álló fejléc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4955" cy="629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0A13D8"/>
    <w:multiLevelType w:val="hybridMultilevel"/>
    <w:tmpl w:val="15C6AF02"/>
    <w:lvl w:ilvl="0" w:tplc="68AC0774">
      <w:start w:val="1"/>
      <w:numFmt w:val="bullet"/>
      <w:lvlText w:val=""/>
      <w:lvlJc w:val="left"/>
      <w:pPr>
        <w:ind w:left="578" w:hanging="360"/>
      </w:pPr>
      <w:rPr>
        <w:rFonts w:ascii="Symbol" w:hAnsi="Symbol" w:hint="default"/>
        <w:sz w:val="44"/>
        <w:szCs w:val="44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6E62E7"/>
    <w:multiLevelType w:val="hybridMultilevel"/>
    <w:tmpl w:val="893C36F6"/>
    <w:lvl w:ilvl="0" w:tplc="F1A2928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612B2D"/>
    <w:multiLevelType w:val="hybridMultilevel"/>
    <w:tmpl w:val="FA1EFD58"/>
    <w:lvl w:ilvl="0" w:tplc="B90A27E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1722B2"/>
    <w:multiLevelType w:val="hybridMultilevel"/>
    <w:tmpl w:val="5BD0C79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B837C9"/>
    <w:multiLevelType w:val="hybridMultilevel"/>
    <w:tmpl w:val="A284152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4E2"/>
    <w:rsid w:val="00010BE6"/>
    <w:rsid w:val="00032081"/>
    <w:rsid w:val="000336DE"/>
    <w:rsid w:val="00044273"/>
    <w:rsid w:val="00092592"/>
    <w:rsid w:val="000B6ED7"/>
    <w:rsid w:val="000C2D52"/>
    <w:rsid w:val="000C68C4"/>
    <w:rsid w:val="000D79E8"/>
    <w:rsid w:val="000F7A8B"/>
    <w:rsid w:val="001053AC"/>
    <w:rsid w:val="00111EDE"/>
    <w:rsid w:val="00130D6A"/>
    <w:rsid w:val="00133EF8"/>
    <w:rsid w:val="00142A58"/>
    <w:rsid w:val="00166875"/>
    <w:rsid w:val="001701B4"/>
    <w:rsid w:val="001770C6"/>
    <w:rsid w:val="001823EF"/>
    <w:rsid w:val="00197122"/>
    <w:rsid w:val="001B44DC"/>
    <w:rsid w:val="001C200B"/>
    <w:rsid w:val="001C35B6"/>
    <w:rsid w:val="001C6060"/>
    <w:rsid w:val="001E402F"/>
    <w:rsid w:val="001F4FDF"/>
    <w:rsid w:val="001F7B1C"/>
    <w:rsid w:val="00221A82"/>
    <w:rsid w:val="00231677"/>
    <w:rsid w:val="00235E95"/>
    <w:rsid w:val="0024250C"/>
    <w:rsid w:val="00280EBE"/>
    <w:rsid w:val="0028380B"/>
    <w:rsid w:val="002941AE"/>
    <w:rsid w:val="002C3025"/>
    <w:rsid w:val="002C6044"/>
    <w:rsid w:val="002D6E3F"/>
    <w:rsid w:val="00340417"/>
    <w:rsid w:val="00387A8C"/>
    <w:rsid w:val="003B39AB"/>
    <w:rsid w:val="003B4E33"/>
    <w:rsid w:val="003B64C7"/>
    <w:rsid w:val="003E0C69"/>
    <w:rsid w:val="003F111A"/>
    <w:rsid w:val="003F331C"/>
    <w:rsid w:val="00403ABB"/>
    <w:rsid w:val="00405E37"/>
    <w:rsid w:val="004151FC"/>
    <w:rsid w:val="004203C0"/>
    <w:rsid w:val="004251C7"/>
    <w:rsid w:val="00472E7F"/>
    <w:rsid w:val="004846EE"/>
    <w:rsid w:val="004B4FEA"/>
    <w:rsid w:val="004D26B2"/>
    <w:rsid w:val="004D48E3"/>
    <w:rsid w:val="004E2D35"/>
    <w:rsid w:val="004E2DFE"/>
    <w:rsid w:val="004F5922"/>
    <w:rsid w:val="0050337C"/>
    <w:rsid w:val="00567EE5"/>
    <w:rsid w:val="005841FC"/>
    <w:rsid w:val="00586EC7"/>
    <w:rsid w:val="005D5BBC"/>
    <w:rsid w:val="00606EE2"/>
    <w:rsid w:val="00617317"/>
    <w:rsid w:val="00633340"/>
    <w:rsid w:val="00653AAF"/>
    <w:rsid w:val="0069514C"/>
    <w:rsid w:val="006A1496"/>
    <w:rsid w:val="006D3B6A"/>
    <w:rsid w:val="007111AC"/>
    <w:rsid w:val="00737280"/>
    <w:rsid w:val="007801F5"/>
    <w:rsid w:val="0078224B"/>
    <w:rsid w:val="00792DA7"/>
    <w:rsid w:val="007A4331"/>
    <w:rsid w:val="007A71D5"/>
    <w:rsid w:val="007E0206"/>
    <w:rsid w:val="008137A7"/>
    <w:rsid w:val="00861E09"/>
    <w:rsid w:val="00891B86"/>
    <w:rsid w:val="008A1AE4"/>
    <w:rsid w:val="008A1F40"/>
    <w:rsid w:val="008A67C0"/>
    <w:rsid w:val="008B1B05"/>
    <w:rsid w:val="008B65F4"/>
    <w:rsid w:val="008E1089"/>
    <w:rsid w:val="008F0E8E"/>
    <w:rsid w:val="00904104"/>
    <w:rsid w:val="00911A79"/>
    <w:rsid w:val="00931AE7"/>
    <w:rsid w:val="009425A0"/>
    <w:rsid w:val="00965B90"/>
    <w:rsid w:val="00986AA1"/>
    <w:rsid w:val="009A5C2F"/>
    <w:rsid w:val="00A214E1"/>
    <w:rsid w:val="00A30421"/>
    <w:rsid w:val="00AA0C21"/>
    <w:rsid w:val="00AA5FD3"/>
    <w:rsid w:val="00AC0813"/>
    <w:rsid w:val="00AE3B18"/>
    <w:rsid w:val="00B05D7F"/>
    <w:rsid w:val="00B13D80"/>
    <w:rsid w:val="00B341AC"/>
    <w:rsid w:val="00B72D13"/>
    <w:rsid w:val="00B816A9"/>
    <w:rsid w:val="00B951A7"/>
    <w:rsid w:val="00BA1ED1"/>
    <w:rsid w:val="00BB4F3F"/>
    <w:rsid w:val="00BD6B9A"/>
    <w:rsid w:val="00C0710F"/>
    <w:rsid w:val="00C16268"/>
    <w:rsid w:val="00C20275"/>
    <w:rsid w:val="00C81A67"/>
    <w:rsid w:val="00C85031"/>
    <w:rsid w:val="00C9413C"/>
    <w:rsid w:val="00CA5317"/>
    <w:rsid w:val="00CC2C7F"/>
    <w:rsid w:val="00CD19F6"/>
    <w:rsid w:val="00D161AE"/>
    <w:rsid w:val="00D577FA"/>
    <w:rsid w:val="00D92065"/>
    <w:rsid w:val="00DA1C79"/>
    <w:rsid w:val="00DB0563"/>
    <w:rsid w:val="00DF2CF2"/>
    <w:rsid w:val="00E035C1"/>
    <w:rsid w:val="00E05478"/>
    <w:rsid w:val="00E25049"/>
    <w:rsid w:val="00E66871"/>
    <w:rsid w:val="00E84E83"/>
    <w:rsid w:val="00EA7720"/>
    <w:rsid w:val="00EB614F"/>
    <w:rsid w:val="00EC2543"/>
    <w:rsid w:val="00EE7DA8"/>
    <w:rsid w:val="00EF0122"/>
    <w:rsid w:val="00EF74E2"/>
    <w:rsid w:val="00F1320F"/>
    <w:rsid w:val="00F22BFE"/>
    <w:rsid w:val="00F3074D"/>
    <w:rsid w:val="00F333A6"/>
    <w:rsid w:val="00F37DE1"/>
    <w:rsid w:val="00F5099D"/>
    <w:rsid w:val="00F60519"/>
    <w:rsid w:val="00F6417E"/>
    <w:rsid w:val="00F93E64"/>
    <w:rsid w:val="00FA6F29"/>
    <w:rsid w:val="00FA7CA3"/>
    <w:rsid w:val="00FC0672"/>
    <w:rsid w:val="00FC58E3"/>
    <w:rsid w:val="00FE1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7BB7BC8F"/>
  <w15:docId w15:val="{CBE69B69-692F-4A00-A00D-70D6FA8D4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111AC"/>
    <w:pPr>
      <w:spacing w:after="200" w:line="276" w:lineRule="auto"/>
    </w:pPr>
    <w:rPr>
      <w:lang w:eastAsia="en-US"/>
    </w:rPr>
  </w:style>
  <w:style w:type="paragraph" w:styleId="Cmsor1">
    <w:name w:val="heading 1"/>
    <w:basedOn w:val="Norml"/>
    <w:link w:val="Cmsor1Char"/>
    <w:uiPriority w:val="9"/>
    <w:qFormat/>
    <w:locked/>
    <w:rsid w:val="009425A0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130D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locked/>
    <w:rsid w:val="00130D6A"/>
    <w:rPr>
      <w:rFonts w:cs="Times New Roman"/>
    </w:rPr>
  </w:style>
  <w:style w:type="paragraph" w:styleId="llb">
    <w:name w:val="footer"/>
    <w:basedOn w:val="Norml"/>
    <w:link w:val="llbChar"/>
    <w:uiPriority w:val="99"/>
    <w:rsid w:val="00130D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locked/>
    <w:rsid w:val="00130D6A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130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130D6A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0F7A8B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8F0E8E"/>
    <w:pPr>
      <w:ind w:left="720"/>
      <w:contextualSpacing/>
    </w:pPr>
    <w:rPr>
      <w:rFonts w:ascii="Calibri" w:eastAsia="Calibri" w:hAnsi="Calibri"/>
    </w:rPr>
  </w:style>
  <w:style w:type="paragraph" w:customStyle="1" w:styleId="Default">
    <w:name w:val="Default"/>
    <w:rsid w:val="003B39A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Cmsor1Char">
    <w:name w:val="Címsor 1 Char"/>
    <w:basedOn w:val="Bekezdsalapbettpusa"/>
    <w:link w:val="Cmsor1"/>
    <w:uiPriority w:val="9"/>
    <w:rsid w:val="009425A0"/>
    <w:rPr>
      <w:b/>
      <w:bCs/>
      <w:kern w:val="36"/>
      <w:sz w:val="48"/>
      <w:szCs w:val="48"/>
    </w:rPr>
  </w:style>
  <w:style w:type="paragraph" w:customStyle="1" w:styleId="post-meta">
    <w:name w:val="post-meta"/>
    <w:basedOn w:val="Norml"/>
    <w:rsid w:val="009425A0"/>
    <w:pPr>
      <w:spacing w:before="100" w:beforeAutospacing="1" w:after="100" w:afterAutospacing="1" w:line="240" w:lineRule="auto"/>
    </w:pPr>
    <w:rPr>
      <w:sz w:val="24"/>
      <w:szCs w:val="24"/>
      <w:lang w:eastAsia="hu-HU"/>
    </w:rPr>
  </w:style>
  <w:style w:type="character" w:customStyle="1" w:styleId="published">
    <w:name w:val="published"/>
    <w:basedOn w:val="Bekezdsalapbettpusa"/>
    <w:rsid w:val="009425A0"/>
  </w:style>
  <w:style w:type="paragraph" w:styleId="NormlWeb">
    <w:name w:val="Normal (Web)"/>
    <w:basedOn w:val="Norml"/>
    <w:uiPriority w:val="99"/>
    <w:unhideWhenUsed/>
    <w:rsid w:val="009425A0"/>
    <w:pPr>
      <w:spacing w:before="100" w:beforeAutospacing="1" w:after="100" w:afterAutospacing="1" w:line="240" w:lineRule="auto"/>
    </w:pPr>
    <w:rPr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locked/>
    <w:rsid w:val="009425A0"/>
    <w:rPr>
      <w:b/>
      <w:bCs/>
    </w:rPr>
  </w:style>
  <w:style w:type="character" w:styleId="Jegyzethivatkozs">
    <w:name w:val="annotation reference"/>
    <w:basedOn w:val="Bekezdsalapbettpusa"/>
    <w:uiPriority w:val="99"/>
    <w:semiHidden/>
    <w:unhideWhenUsed/>
    <w:rsid w:val="000C2D52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C2D52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C2D52"/>
    <w:rPr>
      <w:sz w:val="20"/>
      <w:szCs w:val="20"/>
      <w:lang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C2D52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0C2D52"/>
    <w:rPr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16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9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5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csavecz.eva@nmi.h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mi.hu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LLL_EMo\3_Sablonok,%20&#250;tmutat&#243;k\Szakmai%20dokumentum%20sablonok\2019%20szakmai%20dokumentumsablonok\2019-hat&#225;lyos%20szakmai\Felh&#237;v&#225;s_sablon_&#201;M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1BE5C7-0C3D-46EB-99A6-DE7232178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Felhívás_sablon_ÉMo</Template>
  <TotalTime>2</TotalTime>
  <Pages>2</Pages>
  <Words>260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Hacsavecz Éva</dc:creator>
  <cp:keywords/>
  <dc:description/>
  <cp:lastModifiedBy>Hacsavecz Éva</cp:lastModifiedBy>
  <cp:revision>3</cp:revision>
  <cp:lastPrinted>2017-01-06T09:28:00Z</cp:lastPrinted>
  <dcterms:created xsi:type="dcterms:W3CDTF">2020-05-25T14:09:00Z</dcterms:created>
  <dcterms:modified xsi:type="dcterms:W3CDTF">2020-05-27T10:33:00Z</dcterms:modified>
</cp:coreProperties>
</file>